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5" w:type="dxa"/>
        <w:jc w:val="center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473"/>
        <w:gridCol w:w="1117"/>
        <w:gridCol w:w="297"/>
        <w:gridCol w:w="179"/>
        <w:gridCol w:w="3089"/>
        <w:gridCol w:w="41"/>
        <w:gridCol w:w="401"/>
        <w:gridCol w:w="236"/>
        <w:gridCol w:w="2339"/>
        <w:gridCol w:w="192"/>
        <w:gridCol w:w="1851"/>
        <w:gridCol w:w="93"/>
        <w:gridCol w:w="287"/>
      </w:tblGrid>
      <w:tr w:rsidR="0011780A" w:rsidRPr="00CB33F3" w:rsidTr="00CB33F3">
        <w:trPr>
          <w:trHeight w:hRule="exact" w:val="945"/>
          <w:jc w:val="center"/>
        </w:trPr>
        <w:tc>
          <w:tcPr>
            <w:tcW w:w="1428" w:type="dxa"/>
            <w:gridSpan w:val="2"/>
            <w:vMerge w:val="restart"/>
            <w:tcBorders>
              <w:top w:val="single" w:sz="18" w:space="0" w:color="28166F"/>
              <w:left w:val="single" w:sz="18" w:space="0" w:color="28166F"/>
              <w:bottom w:val="single" w:sz="12" w:space="0" w:color="0000FF"/>
              <w:right w:val="nil"/>
            </w:tcBorders>
            <w:vAlign w:val="center"/>
          </w:tcPr>
          <w:p w:rsidR="0011780A" w:rsidRPr="00CB33F3" w:rsidRDefault="004E7249" w:rsidP="00CB33F3">
            <w:pPr>
              <w:jc w:val="center"/>
              <w:rPr>
                <w:rFonts w:ascii="Tahoma" w:hAnsi="Tahoma" w:cs="Tahoma"/>
                <w:color w:val="28166F"/>
              </w:rPr>
            </w:pPr>
            <w:r>
              <w:rPr>
                <w:rFonts w:ascii="Tahoma" w:hAnsi="Tahoma" w:cs="Tahoma"/>
                <w:color w:val="28166F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3.25pt">
                  <v:imagedata r:id="rId5" o:title="LOGOTIP ŠOLE 1"/>
                </v:shape>
              </w:pict>
            </w:r>
          </w:p>
        </w:tc>
        <w:tc>
          <w:tcPr>
            <w:tcW w:w="4080" w:type="dxa"/>
            <w:gridSpan w:val="5"/>
            <w:vMerge w:val="restart"/>
            <w:tcBorders>
              <w:top w:val="single" w:sz="18" w:space="0" w:color="28166F"/>
              <w:left w:val="nil"/>
              <w:bottom w:val="single" w:sz="12" w:space="0" w:color="0000FF"/>
              <w:right w:val="single" w:sz="12" w:space="0" w:color="28166F"/>
            </w:tcBorders>
            <w:vAlign w:val="center"/>
          </w:tcPr>
          <w:p w:rsidR="004F18EA" w:rsidRPr="00CB33F3" w:rsidRDefault="004116CB" w:rsidP="00CB33F3">
            <w:pPr>
              <w:ind w:left="-116"/>
              <w:jc w:val="center"/>
              <w:rPr>
                <w:b/>
                <w:color w:val="28166F"/>
                <w:sz w:val="22"/>
                <w:szCs w:val="22"/>
              </w:rPr>
            </w:pPr>
            <w:r w:rsidRPr="00CB33F3">
              <w:rPr>
                <w:rFonts w:ascii="Tahoma" w:hAnsi="Tahoma" w:cs="Tahoma"/>
                <w:b/>
                <w:color w:val="28166F"/>
                <w:sz w:val="22"/>
                <w:szCs w:val="22"/>
              </w:rPr>
              <w:t>ŠOLSKI CEN</w:t>
            </w:r>
            <w:r w:rsidR="004B7FA8" w:rsidRPr="00CB33F3">
              <w:rPr>
                <w:rFonts w:ascii="Tahoma" w:hAnsi="Tahoma" w:cs="Tahoma"/>
                <w:b/>
                <w:color w:val="28166F"/>
                <w:sz w:val="22"/>
                <w:szCs w:val="22"/>
              </w:rPr>
              <w:t>T</w:t>
            </w:r>
            <w:r w:rsidR="0011780A" w:rsidRPr="00CB33F3">
              <w:rPr>
                <w:rFonts w:ascii="Tahoma" w:hAnsi="Tahoma" w:cs="Tahoma"/>
                <w:b/>
                <w:color w:val="28166F"/>
                <w:sz w:val="22"/>
                <w:szCs w:val="22"/>
              </w:rPr>
              <w:t>ER</w:t>
            </w:r>
            <w:r w:rsidR="0011780A" w:rsidRPr="00CB33F3">
              <w:rPr>
                <w:b/>
                <w:color w:val="28166F"/>
                <w:sz w:val="22"/>
                <w:szCs w:val="22"/>
              </w:rPr>
              <w:t xml:space="preserve"> </w:t>
            </w:r>
          </w:p>
          <w:p w:rsidR="0011780A" w:rsidRPr="00CB33F3" w:rsidRDefault="004116CB" w:rsidP="00CB33F3">
            <w:pPr>
              <w:ind w:left="-116"/>
              <w:jc w:val="center"/>
              <w:rPr>
                <w:b/>
                <w:color w:val="28166F"/>
                <w:sz w:val="22"/>
                <w:szCs w:val="22"/>
              </w:rPr>
            </w:pPr>
            <w:r w:rsidRPr="00CB33F3">
              <w:rPr>
                <w:rFonts w:ascii="Tahoma" w:hAnsi="Tahoma" w:cs="Tahoma"/>
                <w:b/>
                <w:color w:val="28166F"/>
                <w:sz w:val="22"/>
                <w:szCs w:val="22"/>
              </w:rPr>
              <w:t>Nova Gorica</w:t>
            </w:r>
          </w:p>
          <w:p w:rsidR="0011780A" w:rsidRPr="00CB33F3" w:rsidRDefault="00566032" w:rsidP="00CB33F3">
            <w:pPr>
              <w:jc w:val="center"/>
              <w:rPr>
                <w:rFonts w:ascii="Tahoma" w:hAnsi="Tahoma" w:cs="Tahoma"/>
                <w:b/>
                <w:color w:val="28166F"/>
                <w:spacing w:val="4"/>
                <w:sz w:val="20"/>
                <w:szCs w:val="20"/>
              </w:rPr>
            </w:pPr>
            <w:r w:rsidRPr="00CB33F3">
              <w:rPr>
                <w:rFonts w:ascii="Tahoma" w:hAnsi="Tahoma" w:cs="Tahoma"/>
                <w:b/>
                <w:color w:val="28166F"/>
                <w:spacing w:val="4"/>
                <w:sz w:val="20"/>
                <w:szCs w:val="20"/>
              </w:rPr>
              <w:t>E</w:t>
            </w:r>
            <w:r w:rsidR="004116CB" w:rsidRPr="00CB33F3">
              <w:rPr>
                <w:rFonts w:ascii="Tahoma" w:hAnsi="Tahoma" w:cs="Tahoma"/>
                <w:b/>
                <w:color w:val="28166F"/>
                <w:spacing w:val="4"/>
                <w:sz w:val="20"/>
                <w:szCs w:val="20"/>
              </w:rPr>
              <w:t>lektro</w:t>
            </w:r>
            <w:r w:rsidRPr="00CB33F3">
              <w:rPr>
                <w:rFonts w:ascii="Tahoma" w:hAnsi="Tahoma" w:cs="Tahoma"/>
                <w:b/>
                <w:color w:val="28166F"/>
                <w:spacing w:val="4"/>
                <w:sz w:val="20"/>
                <w:szCs w:val="20"/>
              </w:rPr>
              <w:t>tehniška</w:t>
            </w:r>
            <w:r w:rsidR="0011780A" w:rsidRPr="00CB33F3">
              <w:rPr>
                <w:rFonts w:ascii="Tahoma" w:hAnsi="Tahoma" w:cs="Tahoma"/>
                <w:b/>
                <w:color w:val="28166F"/>
                <w:spacing w:val="4"/>
                <w:sz w:val="20"/>
                <w:szCs w:val="20"/>
              </w:rPr>
              <w:t xml:space="preserve"> in</w:t>
            </w:r>
            <w:r w:rsidR="004116CB" w:rsidRPr="00CB33F3">
              <w:rPr>
                <w:rFonts w:ascii="Tahoma" w:hAnsi="Tahoma" w:cs="Tahoma"/>
                <w:b/>
                <w:color w:val="28166F"/>
                <w:spacing w:val="4"/>
                <w:sz w:val="20"/>
                <w:szCs w:val="20"/>
              </w:rPr>
              <w:t xml:space="preserve"> računalniška šola</w:t>
            </w:r>
          </w:p>
          <w:p w:rsidR="0011780A" w:rsidRPr="00CB33F3" w:rsidRDefault="004116CB" w:rsidP="00CB33F3">
            <w:pPr>
              <w:jc w:val="center"/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</w:pPr>
            <w:r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>Cankarjeva 10</w:t>
            </w:r>
            <w:r w:rsidR="0011780A"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 xml:space="preserve">, </w:t>
            </w:r>
            <w:r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>5</w:t>
            </w:r>
            <w:r w:rsidR="0011780A"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>0</w:t>
            </w:r>
            <w:r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>00</w:t>
            </w:r>
            <w:r w:rsidR="0011780A"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 xml:space="preserve"> </w:t>
            </w:r>
            <w:r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>Nova Gorica</w:t>
            </w:r>
            <w:r w:rsidR="0011780A" w:rsidRPr="00CB33F3">
              <w:rPr>
                <w:rFonts w:ascii="Tahoma" w:hAnsi="Tahoma" w:cs="Tahoma"/>
                <w:color w:val="28166F"/>
                <w:spacing w:val="-4"/>
                <w:sz w:val="18"/>
                <w:szCs w:val="18"/>
              </w:rPr>
              <w:t>,</w:t>
            </w:r>
          </w:p>
          <w:p w:rsidR="00297BFE" w:rsidRPr="00CB33F3" w:rsidRDefault="004116CB" w:rsidP="00CB33F3">
            <w:pPr>
              <w:jc w:val="center"/>
              <w:rPr>
                <w:rFonts w:ascii="Tahoma" w:hAnsi="Tahoma" w:cs="Tahoma"/>
                <w:color w:val="28166F"/>
                <w:spacing w:val="-4"/>
                <w:sz w:val="14"/>
                <w:szCs w:val="14"/>
              </w:rPr>
            </w:pPr>
            <w:r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http://</w:t>
            </w:r>
            <w:r w:rsidR="00297BFE"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www.</w:t>
            </w:r>
            <w:r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sc</w:t>
            </w:r>
            <w:r w:rsidR="00295599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ng</w:t>
            </w:r>
            <w:r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.si</w:t>
            </w:r>
            <w:r w:rsidR="00297BFE"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 xml:space="preserve">, </w:t>
            </w:r>
            <w:r w:rsidR="00840F5C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ers</w:t>
            </w:r>
            <w:r w:rsidR="00297BFE"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@</w:t>
            </w:r>
            <w:r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sc</w:t>
            </w:r>
            <w:r w:rsidR="00295599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ng</w:t>
            </w:r>
            <w:r w:rsidRPr="00CB33F3">
              <w:rPr>
                <w:rFonts w:ascii="Tahoma" w:hAnsi="Tahoma" w:cs="Tahoma"/>
                <w:b/>
                <w:color w:val="28166F"/>
                <w:spacing w:val="2"/>
                <w:sz w:val="18"/>
                <w:szCs w:val="18"/>
              </w:rPr>
              <w:t>.si</w:t>
            </w:r>
          </w:p>
        </w:tc>
        <w:tc>
          <w:tcPr>
            <w:tcW w:w="5087" w:type="dxa"/>
            <w:gridSpan w:val="6"/>
            <w:tcBorders>
              <w:top w:val="single" w:sz="18" w:space="0" w:color="28166F"/>
              <w:left w:val="single" w:sz="12" w:space="0" w:color="28166F"/>
              <w:bottom w:val="nil"/>
              <w:right w:val="single" w:sz="18" w:space="0" w:color="28166F"/>
            </w:tcBorders>
            <w:vAlign w:val="center"/>
          </w:tcPr>
          <w:p w:rsidR="0011780A" w:rsidRPr="00CB33F3" w:rsidRDefault="0011780A" w:rsidP="00CB33F3">
            <w:pPr>
              <w:jc w:val="center"/>
              <w:rPr>
                <w:rFonts w:ascii="Tahoma" w:hAnsi="Tahoma" w:cs="Tahoma"/>
                <w:b/>
                <w:i/>
                <w:color w:val="28166F"/>
                <w:sz w:val="44"/>
                <w:szCs w:val="44"/>
              </w:rPr>
            </w:pPr>
            <w:r w:rsidRPr="00CB33F3">
              <w:rPr>
                <w:rFonts w:ascii="Tahoma" w:hAnsi="Tahoma" w:cs="Tahoma"/>
                <w:b/>
                <w:i/>
                <w:color w:val="28166F"/>
                <w:sz w:val="44"/>
                <w:szCs w:val="44"/>
              </w:rPr>
              <w:t>DELOVNO POROČILO</w:t>
            </w:r>
          </w:p>
        </w:tc>
      </w:tr>
      <w:tr w:rsidR="004F18EA" w:rsidRPr="00CB33F3" w:rsidTr="00CB33F3">
        <w:trPr>
          <w:trHeight w:val="615"/>
          <w:jc w:val="center"/>
        </w:trPr>
        <w:tc>
          <w:tcPr>
            <w:tcW w:w="1428" w:type="dxa"/>
            <w:gridSpan w:val="2"/>
            <w:vMerge/>
            <w:tcBorders>
              <w:top w:val="single" w:sz="12" w:space="0" w:color="0000FF"/>
              <w:left w:val="single" w:sz="18" w:space="0" w:color="28166F"/>
              <w:bottom w:val="single" w:sz="12" w:space="0" w:color="0000FF"/>
              <w:right w:val="nil"/>
            </w:tcBorders>
          </w:tcPr>
          <w:p w:rsidR="004F18EA" w:rsidRPr="00CB33F3" w:rsidRDefault="004F18EA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080" w:type="dxa"/>
            <w:gridSpan w:val="5"/>
            <w:vMerge/>
            <w:tcBorders>
              <w:top w:val="single" w:sz="12" w:space="0" w:color="0000FF"/>
              <w:left w:val="nil"/>
              <w:bottom w:val="single" w:sz="12" w:space="0" w:color="0000FF"/>
              <w:right w:val="single" w:sz="12" w:space="0" w:color="28166F"/>
            </w:tcBorders>
          </w:tcPr>
          <w:p w:rsidR="004F18EA" w:rsidRPr="00CB33F3" w:rsidRDefault="004F18EA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28166F"/>
              <w:right w:val="nil"/>
            </w:tcBorders>
            <w:vAlign w:val="center"/>
          </w:tcPr>
          <w:p w:rsidR="004F18EA" w:rsidRPr="00CB33F3" w:rsidRDefault="004F18EA" w:rsidP="00CB33F3">
            <w:pPr>
              <w:jc w:val="center"/>
              <w:rPr>
                <w:rFonts w:ascii="Tahoma" w:hAnsi="Tahoma" w:cs="Tahoma"/>
                <w:color w:val="28166F"/>
                <w:sz w:val="22"/>
                <w:szCs w:val="22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right w:val="nil"/>
            </w:tcBorders>
          </w:tcPr>
          <w:p w:rsidR="004F18EA" w:rsidRPr="00CB33F3" w:rsidRDefault="004F18EA" w:rsidP="004F18EA">
            <w:pPr>
              <w:rPr>
                <w:rFonts w:ascii="Tahoma" w:hAnsi="Tahoma" w:cs="Tahoma"/>
                <w:b/>
                <w:color w:val="28166F"/>
                <w:sz w:val="22"/>
                <w:szCs w:val="22"/>
              </w:rPr>
            </w:pPr>
            <w:r w:rsidRPr="00CB33F3">
              <w:rPr>
                <w:rFonts w:ascii="Tahoma" w:hAnsi="Tahoma" w:cs="Tahoma"/>
                <w:b/>
                <w:color w:val="28166F"/>
                <w:sz w:val="22"/>
                <w:szCs w:val="22"/>
              </w:rPr>
              <w:t>o praktičnem izobraževanju v podjetju</w:t>
            </w:r>
          </w:p>
          <w:p w:rsidR="004233B4" w:rsidRPr="00CB33F3" w:rsidRDefault="004233B4" w:rsidP="00CB33F3">
            <w:pPr>
              <w:jc w:val="center"/>
              <w:rPr>
                <w:rFonts w:ascii="Tahoma" w:hAnsi="Tahoma" w:cs="Tahoma"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color w:val="28166F"/>
                <w:sz w:val="16"/>
                <w:szCs w:val="16"/>
              </w:rPr>
              <w:t>(tedensko poročilo)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12" w:space="0" w:color="0000FF"/>
              <w:right w:val="single" w:sz="18" w:space="0" w:color="28166F"/>
            </w:tcBorders>
            <w:vAlign w:val="center"/>
          </w:tcPr>
          <w:p w:rsidR="004F18EA" w:rsidRPr="00CB33F3" w:rsidRDefault="004F18EA" w:rsidP="00CB33F3">
            <w:pPr>
              <w:jc w:val="center"/>
              <w:rPr>
                <w:rFonts w:ascii="Tahoma" w:hAnsi="Tahoma" w:cs="Tahoma"/>
                <w:color w:val="28166F"/>
                <w:sz w:val="22"/>
                <w:szCs w:val="22"/>
              </w:rPr>
            </w:pPr>
          </w:p>
        </w:tc>
      </w:tr>
      <w:tr w:rsidR="00ED4A18" w:rsidRPr="00CB33F3" w:rsidTr="00CB33F3">
        <w:trPr>
          <w:trHeight w:val="285"/>
          <w:jc w:val="center"/>
        </w:trPr>
        <w:tc>
          <w:tcPr>
            <w:tcW w:w="307" w:type="dxa"/>
            <w:vMerge w:val="restart"/>
            <w:tcBorders>
              <w:top w:val="single" w:sz="12" w:space="0" w:color="28166F"/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97" w:type="dxa"/>
            <w:gridSpan w:val="5"/>
            <w:tcBorders>
              <w:top w:val="single" w:sz="12" w:space="0" w:color="28166F"/>
              <w:left w:val="nil"/>
              <w:bottom w:val="nil"/>
              <w:right w:val="nil"/>
            </w:tcBorders>
            <w:vAlign w:val="bottom"/>
          </w:tcPr>
          <w:p w:rsidR="00ED4A18" w:rsidRPr="00CB33F3" w:rsidRDefault="00ED4A18" w:rsidP="00056FFA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Ime in priimek dijaka</w:t>
            </w:r>
            <w:r w:rsidR="00594ED7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/dijakinje</w:t>
            </w: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:</w:t>
            </w:r>
          </w:p>
        </w:tc>
        <w:tc>
          <w:tcPr>
            <w:tcW w:w="404" w:type="dxa"/>
            <w:vMerge w:val="restart"/>
            <w:tcBorders>
              <w:top w:val="single" w:sz="12" w:space="0" w:color="28166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 w:val="restart"/>
            <w:tcBorders>
              <w:top w:val="single" w:sz="12" w:space="0" w:color="28166F"/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564" w:type="dxa"/>
            <w:gridSpan w:val="4"/>
            <w:tcBorders>
              <w:top w:val="single" w:sz="12" w:space="0" w:color="28166F"/>
              <w:left w:val="nil"/>
              <w:bottom w:val="nil"/>
              <w:right w:val="nil"/>
            </w:tcBorders>
            <w:vAlign w:val="bottom"/>
          </w:tcPr>
          <w:p w:rsidR="00ED4A18" w:rsidRPr="00CB33F3" w:rsidRDefault="00644FD5" w:rsidP="009B3B94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Podjetje</w:t>
            </w:r>
            <w:r w:rsidR="00ED4A18"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:</w:t>
            </w:r>
          </w:p>
        </w:tc>
        <w:tc>
          <w:tcPr>
            <w:tcW w:w="287" w:type="dxa"/>
            <w:vMerge w:val="restart"/>
            <w:tcBorders>
              <w:top w:val="single" w:sz="12" w:space="0" w:color="28166F"/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ED4A18" w:rsidRPr="00CB33F3" w:rsidTr="00CB33F3">
        <w:trPr>
          <w:trHeight w:val="30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97" w:type="dxa"/>
            <w:gridSpan w:val="5"/>
            <w:tcBorders>
              <w:top w:val="nil"/>
              <w:left w:val="nil"/>
              <w:bottom w:val="single" w:sz="4" w:space="0" w:color="28166F"/>
              <w:right w:val="nil"/>
            </w:tcBorders>
            <w:vAlign w:val="bottom"/>
          </w:tcPr>
          <w:p w:rsidR="00ED4A18" w:rsidRPr="00CB33F3" w:rsidRDefault="009B3B94" w:rsidP="00056FFA">
            <w:pPr>
              <w:rPr>
                <w:rFonts w:ascii="Tahoma" w:hAnsi="Tahoma" w:cs="Tahoma"/>
                <w:b/>
                <w:color w:val="28166F"/>
              </w:rPr>
            </w:pPr>
            <w:r w:rsidRPr="00CB33F3">
              <w:rPr>
                <w:rFonts w:ascii="Tahoma" w:hAnsi="Tahoma" w:cs="Tahoma"/>
                <w:b/>
                <w:color w:val="28166F"/>
              </w:rPr>
              <w:t xml:space="preserve">  </w:t>
            </w: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single" w:sz="4" w:space="0" w:color="28166F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b/>
                <w:color w:val="28166F"/>
              </w:rPr>
            </w:pPr>
          </w:p>
        </w:tc>
        <w:tc>
          <w:tcPr>
            <w:tcW w:w="287" w:type="dxa"/>
            <w:vMerge/>
            <w:tcBorders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ED4A18" w:rsidRPr="00CB33F3" w:rsidTr="00CB33F3">
        <w:trPr>
          <w:trHeight w:hRule="exact" w:val="3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97" w:type="dxa"/>
            <w:gridSpan w:val="5"/>
            <w:tcBorders>
              <w:top w:val="single" w:sz="4" w:space="0" w:color="28166F"/>
              <w:left w:val="nil"/>
              <w:bottom w:val="nil"/>
              <w:right w:val="nil"/>
            </w:tcBorders>
            <w:vAlign w:val="bottom"/>
          </w:tcPr>
          <w:p w:rsidR="00ED4A18" w:rsidRPr="00CB33F3" w:rsidRDefault="00ED4A18" w:rsidP="00056FFA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Vzgojno – izobraževalni program:</w:t>
            </w: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564" w:type="dxa"/>
            <w:gridSpan w:val="4"/>
            <w:vMerge w:val="restart"/>
            <w:tcBorders>
              <w:top w:val="single" w:sz="4" w:space="0" w:color="28166F"/>
              <w:left w:val="nil"/>
              <w:bottom w:val="nil"/>
              <w:right w:val="nil"/>
            </w:tcBorders>
            <w:vAlign w:val="bottom"/>
          </w:tcPr>
          <w:p w:rsidR="00B43D31" w:rsidRDefault="00B43D31" w:rsidP="005521C2">
            <w:pPr>
              <w:ind w:right="-174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  <w:p w:rsidR="00B43D31" w:rsidRDefault="00B43D31" w:rsidP="005521C2">
            <w:pPr>
              <w:ind w:right="-174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  <w:p w:rsidR="00ED4A18" w:rsidRPr="00CB33F3" w:rsidRDefault="00644FD5" w:rsidP="005521C2">
            <w:pPr>
              <w:ind w:right="-174"/>
              <w:rPr>
                <w:rFonts w:ascii="Tahoma" w:hAnsi="Tahoma" w:cs="Tahoma"/>
                <w:color w:val="28166F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Ime in priimek mentorja:</w:t>
            </w:r>
            <w:r w:rsidR="00B43D31">
              <w:rPr>
                <w:rFonts w:ascii="Tahoma" w:hAnsi="Tahoma" w:cs="Tahoma"/>
                <w:i/>
                <w:color w:val="28166F"/>
                <w:sz w:val="16"/>
                <w:szCs w:val="16"/>
              </w:rPr>
              <w:t xml:space="preserve">          ________________________</w:t>
            </w:r>
            <w:r w:rsidR="00851AF5">
              <w:rPr>
                <w:rFonts w:ascii="Tahoma" w:hAnsi="Tahoma" w:cs="Tahoma"/>
                <w:i/>
                <w:color w:val="28166F"/>
                <w:sz w:val="16"/>
                <w:szCs w:val="16"/>
              </w:rPr>
              <w:t xml:space="preserve">     </w:t>
            </w:r>
            <w:r w:rsidR="004E7249">
              <w:rPr>
                <w:rFonts w:ascii="Tahoma" w:hAnsi="Tahoma" w:cs="Tahoma"/>
                <w:i/>
                <w:color w:val="28166F"/>
                <w:sz w:val="16"/>
                <w:szCs w:val="16"/>
              </w:rPr>
              <w:softHyphen/>
            </w:r>
            <w:r w:rsidR="004E7249">
              <w:rPr>
                <w:rFonts w:ascii="Tahoma" w:hAnsi="Tahoma" w:cs="Tahoma"/>
                <w:i/>
                <w:color w:val="28166F"/>
                <w:sz w:val="16"/>
                <w:szCs w:val="16"/>
              </w:rPr>
              <w:softHyphen/>
            </w:r>
            <w:bookmarkStart w:id="0" w:name="_GoBack"/>
            <w:bookmarkEnd w:id="0"/>
          </w:p>
        </w:tc>
        <w:tc>
          <w:tcPr>
            <w:tcW w:w="287" w:type="dxa"/>
            <w:vMerge/>
            <w:tcBorders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ED4A18" w:rsidRPr="00CB33F3" w:rsidTr="00CB33F3">
        <w:trPr>
          <w:trHeight w:hRule="exact" w:val="428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97" w:type="dxa"/>
            <w:gridSpan w:val="5"/>
            <w:tcBorders>
              <w:top w:val="nil"/>
              <w:left w:val="nil"/>
              <w:bottom w:val="single" w:sz="4" w:space="0" w:color="28166F"/>
              <w:right w:val="nil"/>
            </w:tcBorders>
            <w:vAlign w:val="bottom"/>
          </w:tcPr>
          <w:p w:rsidR="00ED4A18" w:rsidRPr="00CB33F3" w:rsidRDefault="00ED4A18" w:rsidP="00056FFA">
            <w:pPr>
              <w:rPr>
                <w:rFonts w:ascii="Tahoma" w:hAnsi="Tahoma" w:cs="Tahoma"/>
                <w:b/>
                <w:i/>
                <w:color w:val="28166F"/>
              </w:rPr>
            </w:pP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5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87" w:type="dxa"/>
            <w:vMerge/>
            <w:tcBorders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ED4A18" w:rsidRPr="00CB33F3" w:rsidTr="00CB33F3">
        <w:trPr>
          <w:trHeight w:hRule="exact" w:val="255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97" w:type="dxa"/>
            <w:gridSpan w:val="5"/>
            <w:tcBorders>
              <w:top w:val="single" w:sz="4" w:space="0" w:color="28166F"/>
              <w:left w:val="nil"/>
              <w:bottom w:val="nil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Smer oziroma poklic:</w:t>
            </w: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5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87" w:type="dxa"/>
            <w:vMerge/>
            <w:tcBorders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ED4A18" w:rsidRPr="00CB33F3" w:rsidTr="00CB33F3">
        <w:trPr>
          <w:trHeight w:hRule="exact" w:val="282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97" w:type="dxa"/>
            <w:gridSpan w:val="5"/>
            <w:tcBorders>
              <w:top w:val="nil"/>
              <w:left w:val="nil"/>
              <w:bottom w:val="single" w:sz="4" w:space="0" w:color="56BBED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b/>
                <w:i/>
                <w:color w:val="28166F"/>
              </w:rPr>
            </w:pP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5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87" w:type="dxa"/>
            <w:vMerge/>
            <w:tcBorders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A0070B" w:rsidRPr="00CB33F3" w:rsidTr="00CB33F3">
        <w:trPr>
          <w:trHeight w:hRule="exact" w:val="362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1601" w:type="dxa"/>
            <w:gridSpan w:val="3"/>
            <w:tcBorders>
              <w:top w:val="single" w:sz="4" w:space="0" w:color="28166F"/>
              <w:left w:val="nil"/>
              <w:bottom w:val="nil"/>
              <w:right w:val="nil"/>
            </w:tcBorders>
            <w:vAlign w:val="bottom"/>
          </w:tcPr>
          <w:p w:rsidR="00ED4A18" w:rsidRPr="00CB33F3" w:rsidRDefault="00851AF5" w:rsidP="00D9644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28166F"/>
                <w:sz w:val="16"/>
                <w:szCs w:val="16"/>
              </w:rPr>
              <w:t>Razred:</w:t>
            </w:r>
          </w:p>
        </w:tc>
        <w:tc>
          <w:tcPr>
            <w:tcW w:w="3196" w:type="dxa"/>
            <w:gridSpan w:val="2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b/>
                <w:i/>
                <w:color w:val="28166F"/>
              </w:rPr>
            </w:pP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4A18" w:rsidRPr="00CB33F3" w:rsidRDefault="009B3B94" w:rsidP="00D9644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Zaporedna številka tedna</w:t>
            </w:r>
            <w:r w:rsidR="00ED4A18"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: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28166F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b/>
                <w:color w:val="28166F"/>
              </w:rPr>
            </w:pPr>
          </w:p>
        </w:tc>
        <w:tc>
          <w:tcPr>
            <w:tcW w:w="287" w:type="dxa"/>
            <w:vMerge/>
            <w:tcBorders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A0070B" w:rsidRPr="00CB33F3" w:rsidTr="00CB33F3">
        <w:trPr>
          <w:trHeight w:hRule="exact" w:val="358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Šolsko leto:</w:t>
            </w:r>
          </w:p>
        </w:tc>
        <w:tc>
          <w:tcPr>
            <w:tcW w:w="3196" w:type="dxa"/>
            <w:gridSpan w:val="2"/>
            <w:tcBorders>
              <w:top w:val="nil"/>
              <w:left w:val="nil"/>
              <w:bottom w:val="single" w:sz="4" w:space="0" w:color="28166F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b/>
                <w:i/>
                <w:color w:val="28166F"/>
              </w:rPr>
            </w:pP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4" w:space="0" w:color="0000F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4A18" w:rsidRPr="00CB33F3" w:rsidRDefault="004116CB" w:rsidP="009B3B94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D</w:t>
            </w:r>
            <w:r w:rsidR="009B3B94"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 xml:space="preserve">atum </w:t>
            </w: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opravlj</w:t>
            </w:r>
            <w:r w:rsidR="009B3B94"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a</w:t>
            </w: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n</w:t>
            </w:r>
            <w:r w:rsidR="009B3B94"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ja nalog</w:t>
            </w:r>
            <w:r w:rsidR="00ED4A18"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:</w:t>
            </w:r>
          </w:p>
        </w:tc>
        <w:tc>
          <w:tcPr>
            <w:tcW w:w="2202" w:type="dxa"/>
            <w:gridSpan w:val="3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b/>
                <w:color w:val="28166F"/>
                <w:sz w:val="20"/>
                <w:szCs w:val="20"/>
              </w:rPr>
            </w:pPr>
          </w:p>
        </w:tc>
        <w:tc>
          <w:tcPr>
            <w:tcW w:w="287" w:type="dxa"/>
            <w:vMerge/>
            <w:tcBorders>
              <w:left w:val="nil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ED4A18" w:rsidRPr="00CB33F3" w:rsidTr="00CB33F3">
        <w:trPr>
          <w:trHeight w:hRule="exact" w:val="165"/>
          <w:jc w:val="center"/>
        </w:trPr>
        <w:tc>
          <w:tcPr>
            <w:tcW w:w="307" w:type="dxa"/>
            <w:vMerge/>
            <w:tcBorders>
              <w:left w:val="single" w:sz="18" w:space="0" w:color="28166F"/>
              <w:bottom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12" w:space="0" w:color="28166F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3196" w:type="dxa"/>
            <w:gridSpan w:val="2"/>
            <w:tcBorders>
              <w:top w:val="single" w:sz="4" w:space="0" w:color="28166F"/>
              <w:left w:val="nil"/>
              <w:bottom w:val="single" w:sz="12" w:space="0" w:color="28166F"/>
              <w:right w:val="nil"/>
            </w:tcBorders>
            <w:vAlign w:val="bottom"/>
          </w:tcPr>
          <w:p w:rsidR="00ED4A18" w:rsidRPr="00CB33F3" w:rsidRDefault="00ED4A18" w:rsidP="00D9644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404" w:type="dxa"/>
            <w:vMerge/>
            <w:tcBorders>
              <w:top w:val="single" w:sz="4" w:space="0" w:color="0000FF"/>
              <w:left w:val="nil"/>
              <w:bottom w:val="single" w:sz="12" w:space="0" w:color="28166F"/>
              <w:right w:val="single" w:sz="12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36" w:type="dxa"/>
            <w:vMerge/>
            <w:tcBorders>
              <w:left w:val="single" w:sz="12" w:space="0" w:color="28166F"/>
              <w:bottom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single" w:sz="12" w:space="0" w:color="28166F"/>
              <w:right w:val="nil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287" w:type="dxa"/>
            <w:vMerge/>
            <w:tcBorders>
              <w:left w:val="nil"/>
              <w:bottom w:val="single" w:sz="12" w:space="0" w:color="28166F"/>
              <w:right w:val="single" w:sz="18" w:space="0" w:color="28166F"/>
            </w:tcBorders>
          </w:tcPr>
          <w:p w:rsidR="00ED4A18" w:rsidRPr="00CB33F3" w:rsidRDefault="00ED4A18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157025" w:rsidRPr="00CB33F3" w:rsidTr="00CB33F3">
        <w:trPr>
          <w:trHeight w:hRule="exact" w:val="400"/>
          <w:jc w:val="center"/>
        </w:trPr>
        <w:tc>
          <w:tcPr>
            <w:tcW w:w="307" w:type="dxa"/>
            <w:vMerge w:val="restart"/>
            <w:tcBorders>
              <w:top w:val="single" w:sz="12" w:space="0" w:color="28166F"/>
              <w:left w:val="single" w:sz="18" w:space="0" w:color="28166F"/>
              <w:right w:val="nil"/>
            </w:tcBorders>
          </w:tcPr>
          <w:p w:rsidR="00157025" w:rsidRPr="00CB33F3" w:rsidRDefault="00157025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12" w:space="0" w:color="28166F"/>
              <w:left w:val="nil"/>
              <w:bottom w:val="nil"/>
              <w:right w:val="nil"/>
            </w:tcBorders>
            <w:vAlign w:val="bottom"/>
          </w:tcPr>
          <w:p w:rsidR="00157025" w:rsidRPr="00CB33F3" w:rsidRDefault="00157025" w:rsidP="009B3B94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vMerge w:val="restart"/>
            <w:tcBorders>
              <w:top w:val="single" w:sz="12" w:space="0" w:color="28166F"/>
              <w:left w:val="nil"/>
              <w:right w:val="single" w:sz="18" w:space="0" w:color="28166F"/>
            </w:tcBorders>
          </w:tcPr>
          <w:p w:rsidR="00157025" w:rsidRPr="00CB33F3" w:rsidRDefault="00157025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13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nil"/>
              <w:left w:val="nil"/>
              <w:bottom w:val="single" w:sz="4" w:space="0" w:color="28166F"/>
              <w:right w:val="nil"/>
            </w:tcBorders>
            <w:vAlign w:val="center"/>
          </w:tcPr>
          <w:p w:rsidR="009B3B94" w:rsidRPr="002C55E0" w:rsidRDefault="002C55E0" w:rsidP="002C55E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2C55E0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Oddelek-delavnica</w:t>
            </w:r>
            <w:r>
              <w:rPr>
                <w:rFonts w:ascii="Tahoma" w:hAnsi="Tahoma" w:cs="Tahoma"/>
                <w:i/>
                <w:color w:val="28166F"/>
                <w:sz w:val="16"/>
                <w:szCs w:val="16"/>
              </w:rPr>
              <w:t xml:space="preserve"> (ime prostora ali delovišča):</w:t>
            </w: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13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nil"/>
              <w:left w:val="nil"/>
              <w:bottom w:val="single" w:sz="4" w:space="0" w:color="28166F"/>
              <w:right w:val="nil"/>
            </w:tcBorders>
            <w:vAlign w:val="center"/>
          </w:tcPr>
          <w:p w:rsidR="009B3B94" w:rsidRPr="00CB33F3" w:rsidRDefault="009B3B94" w:rsidP="00CB33F3">
            <w:pPr>
              <w:jc w:val="center"/>
              <w:rPr>
                <w:rFonts w:ascii="Tahoma" w:hAnsi="Tahoma" w:cs="Tahoma"/>
                <w:b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13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nil"/>
              <w:left w:val="nil"/>
              <w:bottom w:val="single" w:sz="4" w:space="0" w:color="28166F"/>
              <w:right w:val="nil"/>
            </w:tcBorders>
            <w:vAlign w:val="center"/>
          </w:tcPr>
          <w:p w:rsidR="009B3B94" w:rsidRPr="00CB33F3" w:rsidRDefault="009B3B94" w:rsidP="00CB33F3">
            <w:pPr>
              <w:jc w:val="center"/>
              <w:rPr>
                <w:rFonts w:ascii="Tahoma" w:hAnsi="Tahoma" w:cs="Tahoma"/>
                <w:b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13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nil"/>
              <w:left w:val="nil"/>
              <w:bottom w:val="single" w:sz="4" w:space="0" w:color="28166F"/>
              <w:right w:val="nil"/>
            </w:tcBorders>
            <w:vAlign w:val="center"/>
          </w:tcPr>
          <w:p w:rsidR="009B3B94" w:rsidRPr="00CB33F3" w:rsidRDefault="002C55E0" w:rsidP="002C55E0">
            <w:pPr>
              <w:rPr>
                <w:rFonts w:ascii="Tahoma" w:hAnsi="Tahoma" w:cs="Tahoma"/>
                <w:b/>
                <w:color w:val="28166F"/>
                <w:u w:val="single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Vsebine delovnih nalog:</w:t>
            </w: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13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nil"/>
              <w:left w:val="nil"/>
              <w:bottom w:val="single" w:sz="4" w:space="0" w:color="28166F"/>
              <w:right w:val="nil"/>
            </w:tcBorders>
            <w:vAlign w:val="center"/>
          </w:tcPr>
          <w:p w:rsidR="009B3B94" w:rsidRPr="00CB33F3" w:rsidRDefault="009B3B94" w:rsidP="00CB33F3">
            <w:pPr>
              <w:jc w:val="center"/>
              <w:rPr>
                <w:rFonts w:ascii="Tahoma" w:hAnsi="Tahoma" w:cs="Tahoma"/>
                <w:b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13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nil"/>
              <w:left w:val="nil"/>
              <w:bottom w:val="single" w:sz="4" w:space="0" w:color="28166F"/>
              <w:right w:val="nil"/>
            </w:tcBorders>
            <w:vAlign w:val="center"/>
          </w:tcPr>
          <w:p w:rsidR="009B3B94" w:rsidRPr="00CB33F3" w:rsidRDefault="009B3B94" w:rsidP="00CB33F3">
            <w:pPr>
              <w:jc w:val="center"/>
              <w:rPr>
                <w:rFonts w:ascii="Tahoma" w:hAnsi="Tahoma" w:cs="Tahoma"/>
                <w:b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157025" w:rsidRPr="00CB33F3" w:rsidTr="00CB33F3">
        <w:trPr>
          <w:trHeight w:val="134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157025" w:rsidRPr="00CB33F3" w:rsidRDefault="00157025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nil"/>
              <w:left w:val="nil"/>
              <w:bottom w:val="single" w:sz="4" w:space="0" w:color="28166F"/>
              <w:right w:val="nil"/>
            </w:tcBorders>
            <w:vAlign w:val="center"/>
          </w:tcPr>
          <w:p w:rsidR="00157025" w:rsidRPr="00CB33F3" w:rsidRDefault="00157025" w:rsidP="00CB33F3">
            <w:pPr>
              <w:jc w:val="center"/>
              <w:rPr>
                <w:rFonts w:ascii="Tahoma" w:hAnsi="Tahoma" w:cs="Tahoma"/>
                <w:b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157025" w:rsidRPr="00CB33F3" w:rsidRDefault="00157025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157025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157025" w:rsidRPr="00CB33F3" w:rsidRDefault="00157025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157025" w:rsidRPr="002C55E0" w:rsidRDefault="002C55E0" w:rsidP="002C55E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28166F"/>
                <w:sz w:val="16"/>
                <w:szCs w:val="16"/>
              </w:rPr>
              <w:t>Tehnologija dela (potek izvajanja dela-operacije)</w:t>
            </w:r>
            <w:r w:rsidR="00A01EB2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:</w:t>
            </w: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157025" w:rsidRPr="00CB33F3" w:rsidRDefault="00157025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2C55E0" w:rsidRDefault="00A01EB2" w:rsidP="002C55E0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28166F"/>
                <w:sz w:val="16"/>
                <w:szCs w:val="16"/>
              </w:rPr>
              <w:t>Delovno mesto pogoji dela:</w:t>
            </w: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A01EB2" w:rsidRDefault="00A01EB2" w:rsidP="00A01EB2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28166F"/>
                <w:sz w:val="16"/>
                <w:szCs w:val="16"/>
              </w:rPr>
              <w:t>Sredstva za delo (pribor in orodje):</w:t>
            </w: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A01EB2">
        <w:trPr>
          <w:trHeight w:val="281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A01EB2" w:rsidRDefault="00A01EB2" w:rsidP="00A01EB2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28166F"/>
                <w:sz w:val="16"/>
                <w:szCs w:val="16"/>
              </w:rPr>
              <w:t>Materiali  (materiali in snovi ki se uporabljajo pri delu):</w:t>
            </w: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A01EB2" w:rsidRDefault="00A01EB2" w:rsidP="00A01EB2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28166F"/>
                <w:sz w:val="16"/>
                <w:szCs w:val="16"/>
              </w:rPr>
              <w:t>Varstvo pri delu (nevarnosti pri delu, navodila za varno delo, zaščitni ukrepi na delovnem mestu, osebna varovalna oprema):</w:t>
            </w: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2C55E0" w:rsidRPr="00CB33F3" w:rsidTr="00CB33F3">
        <w:trPr>
          <w:trHeight w:val="200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center"/>
          </w:tcPr>
          <w:p w:rsidR="002C55E0" w:rsidRPr="00404A7C" w:rsidRDefault="002C55E0" w:rsidP="00CB33F3">
            <w:pPr>
              <w:jc w:val="center"/>
              <w:rPr>
                <w:rFonts w:ascii="Tahoma" w:hAnsi="Tahoma" w:cs="Tahoma"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2C55E0" w:rsidRPr="00CB33F3" w:rsidRDefault="002C55E0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hRule="exact" w:val="375"/>
          <w:jc w:val="center"/>
        </w:trPr>
        <w:tc>
          <w:tcPr>
            <w:tcW w:w="307" w:type="dxa"/>
            <w:vMerge/>
            <w:tcBorders>
              <w:left w:val="single" w:sz="18" w:space="0" w:color="28166F"/>
              <w:bottom w:val="single" w:sz="12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12" w:space="0" w:color="28166F"/>
              <w:right w:val="nil"/>
            </w:tcBorders>
            <w:vAlign w:val="center"/>
          </w:tcPr>
          <w:p w:rsidR="009B3B94" w:rsidRDefault="009B3B94" w:rsidP="00CB33F3">
            <w:pPr>
              <w:jc w:val="center"/>
              <w:rPr>
                <w:rFonts w:ascii="Tahoma" w:hAnsi="Tahoma" w:cs="Tahoma"/>
                <w:b/>
                <w:color w:val="28166F"/>
                <w:u w:val="single"/>
              </w:rPr>
            </w:pPr>
          </w:p>
          <w:p w:rsidR="00404A7C" w:rsidRPr="00CB33F3" w:rsidRDefault="00404A7C" w:rsidP="00CB33F3">
            <w:pPr>
              <w:jc w:val="center"/>
              <w:rPr>
                <w:rFonts w:ascii="Tahoma" w:hAnsi="Tahoma" w:cs="Tahoma"/>
                <w:b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bottom w:val="single" w:sz="12" w:space="0" w:color="28166F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2C55E0">
        <w:trPr>
          <w:trHeight w:val="529"/>
          <w:jc w:val="center"/>
        </w:trPr>
        <w:tc>
          <w:tcPr>
            <w:tcW w:w="307" w:type="dxa"/>
            <w:vMerge/>
            <w:tcBorders>
              <w:left w:val="single" w:sz="18" w:space="0" w:color="28166F"/>
              <w:bottom w:val="single" w:sz="12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9907" w:type="dxa"/>
            <w:gridSpan w:val="10"/>
            <w:tcBorders>
              <w:top w:val="single" w:sz="4" w:space="0" w:color="28166F"/>
              <w:left w:val="nil"/>
              <w:bottom w:val="single" w:sz="12" w:space="0" w:color="28166F"/>
              <w:right w:val="nil"/>
            </w:tcBorders>
          </w:tcPr>
          <w:p w:rsidR="008A50A1" w:rsidRPr="00404A7C" w:rsidRDefault="008A50A1" w:rsidP="00CB33F3">
            <w:pPr>
              <w:jc w:val="both"/>
              <w:rPr>
                <w:rFonts w:ascii="Tahoma" w:hAnsi="Tahoma" w:cs="Tahoma"/>
                <w:i/>
                <w:color w:val="28166F"/>
                <w:u w:val="single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bottom w:val="single" w:sz="12" w:space="0" w:color="28166F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333"/>
          <w:jc w:val="center"/>
        </w:trPr>
        <w:tc>
          <w:tcPr>
            <w:tcW w:w="307" w:type="dxa"/>
            <w:vMerge w:val="restart"/>
            <w:tcBorders>
              <w:top w:val="single" w:sz="12" w:space="0" w:color="28166F"/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1421" w:type="dxa"/>
            <w:gridSpan w:val="2"/>
            <w:tcBorders>
              <w:top w:val="single" w:sz="12" w:space="0" w:color="28166F"/>
              <w:left w:val="nil"/>
              <w:bottom w:val="nil"/>
              <w:right w:val="nil"/>
            </w:tcBorders>
            <w:vAlign w:val="bottom"/>
          </w:tcPr>
          <w:p w:rsidR="00D45F96" w:rsidRPr="00CB33F3" w:rsidRDefault="00D45F96" w:rsidP="00D45F96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  <w:p w:rsidR="009B3B94" w:rsidRPr="00CB33F3" w:rsidRDefault="00D45F96" w:rsidP="00D45F96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Podpis mentorja</w:t>
            </w:r>
            <w:r w:rsidR="009B3B94"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:</w:t>
            </w:r>
          </w:p>
        </w:tc>
        <w:tc>
          <w:tcPr>
            <w:tcW w:w="3335" w:type="dxa"/>
            <w:gridSpan w:val="2"/>
            <w:tcBorders>
              <w:top w:val="single" w:sz="12" w:space="0" w:color="28166F"/>
              <w:left w:val="nil"/>
              <w:bottom w:val="single" w:sz="4" w:space="0" w:color="28166F"/>
              <w:right w:val="nil"/>
            </w:tcBorders>
            <w:vAlign w:val="bottom"/>
          </w:tcPr>
          <w:p w:rsidR="009B3B94" w:rsidRPr="00CB33F3" w:rsidRDefault="009B3B94" w:rsidP="00894065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445" w:type="dxa"/>
            <w:gridSpan w:val="2"/>
            <w:vMerge w:val="restart"/>
            <w:tcBorders>
              <w:top w:val="single" w:sz="12" w:space="0" w:color="28166F"/>
              <w:left w:val="nil"/>
              <w:right w:val="single" w:sz="12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06" w:type="dxa"/>
            <w:gridSpan w:val="4"/>
            <w:vMerge w:val="restart"/>
            <w:tcBorders>
              <w:top w:val="single" w:sz="12" w:space="0" w:color="28166F"/>
              <w:left w:val="single" w:sz="12" w:space="0" w:color="28166F"/>
              <w:right w:val="nil"/>
            </w:tcBorders>
          </w:tcPr>
          <w:p w:rsidR="009B3B94" w:rsidRPr="00CB33F3" w:rsidRDefault="009B3B94" w:rsidP="00CB33F3">
            <w:pPr>
              <w:spacing w:before="120"/>
              <w:jc w:val="both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Pripombe mentorja:</w:t>
            </w:r>
          </w:p>
        </w:tc>
        <w:tc>
          <w:tcPr>
            <w:tcW w:w="381" w:type="dxa"/>
            <w:gridSpan w:val="2"/>
            <w:vMerge w:val="restart"/>
            <w:tcBorders>
              <w:top w:val="single" w:sz="12" w:space="0" w:color="28166F"/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hRule="exact" w:val="355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B94" w:rsidRPr="00CB33F3" w:rsidRDefault="009B3B94" w:rsidP="00894065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Datum:</w:t>
            </w:r>
          </w:p>
        </w:tc>
        <w:tc>
          <w:tcPr>
            <w:tcW w:w="3335" w:type="dxa"/>
            <w:gridSpan w:val="2"/>
            <w:tcBorders>
              <w:top w:val="single" w:sz="4" w:space="0" w:color="28166F"/>
              <w:left w:val="nil"/>
              <w:bottom w:val="single" w:sz="4" w:space="0" w:color="28166F"/>
              <w:right w:val="nil"/>
            </w:tcBorders>
            <w:vAlign w:val="bottom"/>
          </w:tcPr>
          <w:p w:rsidR="009B3B94" w:rsidRPr="00CB33F3" w:rsidRDefault="009B3B94" w:rsidP="00894065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445" w:type="dxa"/>
            <w:gridSpan w:val="2"/>
            <w:vMerge/>
            <w:tcBorders>
              <w:left w:val="nil"/>
              <w:right w:val="single" w:sz="12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06" w:type="dxa"/>
            <w:gridSpan w:val="4"/>
            <w:vMerge/>
            <w:tcBorders>
              <w:left w:val="single" w:sz="12" w:space="0" w:color="28166F"/>
              <w:right w:val="nil"/>
            </w:tcBorders>
          </w:tcPr>
          <w:p w:rsidR="009B3B94" w:rsidRPr="00CB33F3" w:rsidRDefault="009B3B94" w:rsidP="00CB33F3">
            <w:pPr>
              <w:spacing w:before="120"/>
              <w:jc w:val="both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9B3B94" w:rsidRPr="00CB33F3" w:rsidTr="00CB33F3">
        <w:trPr>
          <w:trHeight w:val="1151"/>
          <w:jc w:val="center"/>
        </w:trPr>
        <w:tc>
          <w:tcPr>
            <w:tcW w:w="307" w:type="dxa"/>
            <w:vMerge/>
            <w:tcBorders>
              <w:left w:val="single" w:sz="18" w:space="0" w:color="28166F"/>
              <w:right w:val="nil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B3B94" w:rsidRPr="00CB33F3" w:rsidRDefault="009B3B94" w:rsidP="00894065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3335" w:type="dxa"/>
            <w:gridSpan w:val="2"/>
            <w:tcBorders>
              <w:top w:val="single" w:sz="4" w:space="0" w:color="28166F"/>
              <w:left w:val="nil"/>
              <w:right w:val="nil"/>
            </w:tcBorders>
            <w:vAlign w:val="bottom"/>
          </w:tcPr>
          <w:p w:rsidR="009B3B94" w:rsidRPr="00CB33F3" w:rsidRDefault="009B3B94" w:rsidP="00894065">
            <w:pPr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445" w:type="dxa"/>
            <w:gridSpan w:val="2"/>
            <w:vMerge/>
            <w:tcBorders>
              <w:left w:val="nil"/>
              <w:right w:val="single" w:sz="12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  <w:tc>
          <w:tcPr>
            <w:tcW w:w="4706" w:type="dxa"/>
            <w:gridSpan w:val="4"/>
            <w:vMerge/>
            <w:tcBorders>
              <w:left w:val="single" w:sz="12" w:space="0" w:color="28166F"/>
              <w:right w:val="nil"/>
            </w:tcBorders>
          </w:tcPr>
          <w:p w:rsidR="009B3B94" w:rsidRPr="00CB33F3" w:rsidRDefault="009B3B94" w:rsidP="00CB33F3">
            <w:pPr>
              <w:spacing w:before="120"/>
              <w:jc w:val="both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vMerge/>
            <w:tcBorders>
              <w:left w:val="nil"/>
              <w:right w:val="single" w:sz="18" w:space="0" w:color="28166F"/>
            </w:tcBorders>
          </w:tcPr>
          <w:p w:rsidR="009B3B94" w:rsidRPr="00CB33F3" w:rsidRDefault="009B3B94" w:rsidP="00CB33F3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  <w:tr w:rsidR="00404A7C" w:rsidRPr="00CB33F3" w:rsidTr="00404A7C">
        <w:trPr>
          <w:trHeight w:val="15542"/>
          <w:jc w:val="center"/>
        </w:trPr>
        <w:tc>
          <w:tcPr>
            <w:tcW w:w="10595" w:type="dxa"/>
            <w:gridSpan w:val="13"/>
            <w:tcBorders>
              <w:top w:val="single" w:sz="18" w:space="0" w:color="28166F"/>
              <w:left w:val="single" w:sz="18" w:space="0" w:color="28166F"/>
              <w:right w:val="single" w:sz="18" w:space="0" w:color="28166F"/>
            </w:tcBorders>
          </w:tcPr>
          <w:p w:rsidR="00A01EB2" w:rsidRDefault="00A01EB2" w:rsidP="00404A7C">
            <w:pPr>
              <w:jc w:val="both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  <w:p w:rsidR="00404A7C" w:rsidRPr="00CB33F3" w:rsidRDefault="00404A7C" w:rsidP="00404A7C">
            <w:pPr>
              <w:jc w:val="both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 xml:space="preserve">DELOVNO POROČILO </w:t>
            </w:r>
            <w:r w:rsidR="00B43D31">
              <w:rPr>
                <w:rFonts w:ascii="Tahoma" w:hAnsi="Tahoma" w:cs="Tahoma"/>
                <w:i/>
                <w:color w:val="28166F"/>
                <w:sz w:val="16"/>
                <w:szCs w:val="16"/>
              </w:rPr>
              <w:t xml:space="preserve">O </w:t>
            </w:r>
            <w:r w:rsidRPr="00CB33F3">
              <w:rPr>
                <w:rFonts w:ascii="Tahoma" w:hAnsi="Tahoma" w:cs="Tahoma"/>
                <w:i/>
                <w:color w:val="28166F"/>
                <w:sz w:val="16"/>
                <w:szCs w:val="16"/>
              </w:rPr>
              <w:t>OPRAVLJENIH NALOGAH VSEBUJE: poročilo o opravljenem delu s povzetkom ugotovitev, cilje delovnih nalog, načrte ali sheme ali skice, seznam uporabljenega materiala, rezultate delovnih nalog (slike, tabele, diagrame, …).</w:t>
            </w:r>
          </w:p>
          <w:p w:rsidR="00404A7C" w:rsidRPr="00CB33F3" w:rsidRDefault="00404A7C" w:rsidP="00404A7C">
            <w:pPr>
              <w:jc w:val="both"/>
              <w:rPr>
                <w:rFonts w:ascii="Tahoma" w:hAnsi="Tahoma" w:cs="Tahoma"/>
                <w:i/>
                <w:color w:val="28166F"/>
                <w:sz w:val="16"/>
                <w:szCs w:val="16"/>
              </w:rPr>
            </w:pPr>
          </w:p>
          <w:p w:rsidR="00404A7C" w:rsidRPr="00CB33F3" w:rsidRDefault="00404A7C" w:rsidP="00404A7C">
            <w:pPr>
              <w:jc w:val="both"/>
              <w:rPr>
                <w:rFonts w:ascii="Tahoma" w:hAnsi="Tahoma" w:cs="Tahoma"/>
                <w:color w:val="28166F"/>
              </w:rPr>
            </w:pPr>
          </w:p>
        </w:tc>
      </w:tr>
    </w:tbl>
    <w:p w:rsidR="0095075F" w:rsidRPr="0095075F" w:rsidRDefault="0095075F" w:rsidP="0095075F">
      <w:pPr>
        <w:jc w:val="both"/>
        <w:rPr>
          <w:sz w:val="16"/>
          <w:szCs w:val="16"/>
        </w:rPr>
      </w:pPr>
    </w:p>
    <w:sectPr w:rsidR="0095075F" w:rsidRPr="0095075F" w:rsidSect="0095075F">
      <w:type w:val="continuous"/>
      <w:pgSz w:w="11906" w:h="16838" w:code="9"/>
      <w:pgMar w:top="719" w:right="746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C65F5E"/>
    <w:multiLevelType w:val="hybridMultilevel"/>
    <w:tmpl w:val="E0E6735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4233B4"/>
    <w:rsid w:val="00003364"/>
    <w:rsid w:val="0005525F"/>
    <w:rsid w:val="00056FFA"/>
    <w:rsid w:val="000573C1"/>
    <w:rsid w:val="000873F0"/>
    <w:rsid w:val="00090824"/>
    <w:rsid w:val="0011780A"/>
    <w:rsid w:val="00157025"/>
    <w:rsid w:val="00295599"/>
    <w:rsid w:val="00297BFE"/>
    <w:rsid w:val="002C55E0"/>
    <w:rsid w:val="003125BE"/>
    <w:rsid w:val="00332DD5"/>
    <w:rsid w:val="00334383"/>
    <w:rsid w:val="00356B6D"/>
    <w:rsid w:val="0036446F"/>
    <w:rsid w:val="003D7DC1"/>
    <w:rsid w:val="003E479C"/>
    <w:rsid w:val="00404A7C"/>
    <w:rsid w:val="004116CB"/>
    <w:rsid w:val="004233B4"/>
    <w:rsid w:val="00451E43"/>
    <w:rsid w:val="0049491A"/>
    <w:rsid w:val="004B7FA8"/>
    <w:rsid w:val="004E7249"/>
    <w:rsid w:val="004F18EA"/>
    <w:rsid w:val="005521C2"/>
    <w:rsid w:val="00566032"/>
    <w:rsid w:val="00594ED7"/>
    <w:rsid w:val="005B24DE"/>
    <w:rsid w:val="00644FD5"/>
    <w:rsid w:val="00781254"/>
    <w:rsid w:val="00787E76"/>
    <w:rsid w:val="007C746C"/>
    <w:rsid w:val="0081376F"/>
    <w:rsid w:val="00820F4A"/>
    <w:rsid w:val="00840F5C"/>
    <w:rsid w:val="00846B8C"/>
    <w:rsid w:val="00851AF5"/>
    <w:rsid w:val="00894065"/>
    <w:rsid w:val="008A50A1"/>
    <w:rsid w:val="008C22D2"/>
    <w:rsid w:val="0095075F"/>
    <w:rsid w:val="0095494A"/>
    <w:rsid w:val="00987FD3"/>
    <w:rsid w:val="009B3B94"/>
    <w:rsid w:val="00A0070B"/>
    <w:rsid w:val="00A01EB2"/>
    <w:rsid w:val="00A14EAF"/>
    <w:rsid w:val="00B251EF"/>
    <w:rsid w:val="00B438EB"/>
    <w:rsid w:val="00B43D31"/>
    <w:rsid w:val="00BB6C8C"/>
    <w:rsid w:val="00C01D3E"/>
    <w:rsid w:val="00C575CD"/>
    <w:rsid w:val="00CB33F3"/>
    <w:rsid w:val="00D23178"/>
    <w:rsid w:val="00D45F96"/>
    <w:rsid w:val="00D86452"/>
    <w:rsid w:val="00D96440"/>
    <w:rsid w:val="00DA6EE4"/>
    <w:rsid w:val="00ED4A18"/>
    <w:rsid w:val="00F15430"/>
    <w:rsid w:val="00FB4CCF"/>
    <w:rsid w:val="00FE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2999C82"/>
  <w15:docId w15:val="{FBD69E4A-EE52-42A1-BB38-C7CBB039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2">
    <w:name w:val="heading 2"/>
    <w:basedOn w:val="Navaden"/>
    <w:next w:val="Navaden"/>
    <w:qFormat/>
    <w:rsid w:val="004116CB"/>
    <w:pPr>
      <w:keepNext/>
      <w:outlineLvl w:val="1"/>
    </w:pPr>
    <w:rPr>
      <w:rFonts w:ascii="Arial" w:hAnsi="Arial"/>
      <w:b/>
      <w:bCs/>
      <w:snapToGrid w:val="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20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UD%20podjetja\ar&#269;on\2008%20pud\poro&#269;ilo2008\DELOVNO%20PORO&#268;ILO%20NOVO2007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DELOVNO POROČILO NOVO2007</Template>
  <TotalTime>11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DELOVNO POROČILO</vt:lpstr>
    </vt:vector>
  </TitlesOfParts>
  <Company>PTEŠ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DELOVNO POROČILO</dc:title>
  <dc:creator>Matjaž Marušič</dc:creator>
  <cp:lastModifiedBy>Adrijana Bratina Štefanec</cp:lastModifiedBy>
  <cp:revision>5</cp:revision>
  <cp:lastPrinted>2019-06-10T07:31:00Z</cp:lastPrinted>
  <dcterms:created xsi:type="dcterms:W3CDTF">2017-09-26T11:23:00Z</dcterms:created>
  <dcterms:modified xsi:type="dcterms:W3CDTF">2019-06-10T07:32:00Z</dcterms:modified>
</cp:coreProperties>
</file>